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822CA" w14:textId="6D563DF8" w:rsidR="00D03FDC" w:rsidRPr="00CB3CAF" w:rsidRDefault="00D03FDC" w:rsidP="00D03FDC">
      <w:pPr>
        <w:spacing w:after="0" w:line="240" w:lineRule="auto"/>
        <w:rPr>
          <w:rFonts w:ascii="Times New Roman" w:hAnsi="Times New Roman"/>
          <w:sz w:val="21"/>
          <w:szCs w:val="21"/>
        </w:rPr>
      </w:pPr>
      <w:bookmarkStart w:id="0" w:name="_GoBack"/>
      <w:bookmarkEnd w:id="0"/>
      <w:r w:rsidRPr="00CB3CAF">
        <w:rPr>
          <w:rFonts w:ascii="Times New Roman" w:hAnsi="Times New Roman"/>
          <w:sz w:val="21"/>
          <w:szCs w:val="21"/>
        </w:rPr>
        <w:t xml:space="preserve">Broj: </w:t>
      </w:r>
      <w:sdt>
        <w:sdtPr>
          <w:rPr>
            <w:rFonts w:ascii="Times New Roman" w:hAnsi="Times New Roman"/>
            <w:sz w:val="21"/>
            <w:szCs w:val="21"/>
          </w:rPr>
          <w:alias w:val="Broj"/>
          <w:tag w:val="Broj"/>
          <w:id w:val="-998876528"/>
          <w:text/>
        </w:sdtPr>
        <w:sdtEndPr/>
        <w:sdtContent>
          <w:r w:rsidRPr="00CB3CAF">
            <w:rPr>
              <w:rFonts w:ascii="Times New Roman" w:hAnsi="Times New Roman"/>
              <w:sz w:val="21"/>
              <w:szCs w:val="21"/>
            </w:rPr>
            <w:t>15-03-34-2-126</w:t>
          </w:r>
          <w:r w:rsidR="0002010D" w:rsidRPr="00CB3CAF">
            <w:rPr>
              <w:rFonts w:ascii="Times New Roman" w:hAnsi="Times New Roman"/>
              <w:sz w:val="21"/>
              <w:szCs w:val="21"/>
            </w:rPr>
            <w:t>-2</w:t>
          </w:r>
          <w:r w:rsidRPr="00CB3CAF">
            <w:rPr>
              <w:rFonts w:ascii="Times New Roman" w:hAnsi="Times New Roman"/>
              <w:sz w:val="21"/>
              <w:szCs w:val="21"/>
            </w:rPr>
            <w:t>/2025</w:t>
          </w:r>
        </w:sdtContent>
      </w:sdt>
    </w:p>
    <w:p w14:paraId="64EB6477" w14:textId="0D5E6B88" w:rsidR="00D03FDC" w:rsidRPr="00CB3CAF" w:rsidRDefault="00CB3CAF" w:rsidP="00D03FDC">
      <w:pPr>
        <w:spacing w:after="0" w:line="240" w:lineRule="auto"/>
        <w:rPr>
          <w:rFonts w:ascii="Times New Roman" w:hAnsi="Times New Roman"/>
          <w:sz w:val="21"/>
          <w:szCs w:val="21"/>
        </w:rPr>
      </w:pPr>
      <w:r>
        <w:rPr>
          <w:rFonts w:ascii="Times New Roman" w:hAnsi="Times New Roman"/>
          <w:sz w:val="21"/>
          <w:szCs w:val="21"/>
        </w:rPr>
        <w:t>Datum: 23</w:t>
      </w:r>
      <w:r w:rsidR="00D03FDC" w:rsidRPr="00CB3CAF">
        <w:rPr>
          <w:rFonts w:ascii="Times New Roman" w:hAnsi="Times New Roman"/>
          <w:sz w:val="21"/>
          <w:szCs w:val="21"/>
        </w:rPr>
        <w:t>.01.2025. godine</w:t>
      </w:r>
    </w:p>
    <w:p w14:paraId="343D87BD" w14:textId="77777777" w:rsidR="0002010D" w:rsidRPr="00CB3CAF" w:rsidRDefault="0002010D" w:rsidP="0002010D">
      <w:pPr>
        <w:spacing w:after="0" w:line="240" w:lineRule="auto"/>
        <w:jc w:val="both"/>
        <w:rPr>
          <w:rFonts w:ascii="Times New Roman" w:hAnsi="Times New Roman"/>
          <w:b/>
          <w:sz w:val="21"/>
          <w:szCs w:val="21"/>
        </w:rPr>
      </w:pPr>
    </w:p>
    <w:p w14:paraId="378D2ECF" w14:textId="26BDA7AD"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sz w:val="21"/>
          <w:szCs w:val="21"/>
        </w:rPr>
        <w:t>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dopunama pravilnika o unutrašnjoj organizaciji Agencije za identifikacione dokumente, evidenciju i razmjenu podataka Bosne i Hercegovine broj: 15-03/02-2-245/2017 od 02.10.2018. godine i Odluke o potrebi prijema zaposlenika u radni odnos na neodređeno vrijeme broj: 15-03-34-2-126/2025 od 22.01.2025. godine, Agencija za identifikacione dokumente, evidenciju i razmjenu podataka Bosne i Hercegovine raspisuje</w:t>
      </w:r>
    </w:p>
    <w:p w14:paraId="3E498A2D" w14:textId="77777777" w:rsidR="0002010D" w:rsidRPr="00CB3CAF" w:rsidRDefault="0002010D" w:rsidP="0002010D">
      <w:pPr>
        <w:spacing w:after="0" w:line="240" w:lineRule="auto"/>
        <w:jc w:val="center"/>
        <w:rPr>
          <w:rFonts w:ascii="Times New Roman" w:hAnsi="Times New Roman"/>
          <w:sz w:val="21"/>
          <w:szCs w:val="21"/>
        </w:rPr>
      </w:pPr>
    </w:p>
    <w:p w14:paraId="2646A50F" w14:textId="77777777" w:rsidR="0002010D" w:rsidRPr="00CB3CAF" w:rsidRDefault="0002010D" w:rsidP="0002010D">
      <w:pPr>
        <w:spacing w:after="0" w:line="240" w:lineRule="auto"/>
        <w:jc w:val="center"/>
        <w:rPr>
          <w:rFonts w:ascii="Times New Roman" w:hAnsi="Times New Roman"/>
          <w:b/>
          <w:sz w:val="21"/>
          <w:szCs w:val="21"/>
        </w:rPr>
      </w:pPr>
      <w:r w:rsidRPr="00CB3CAF">
        <w:rPr>
          <w:rFonts w:ascii="Times New Roman" w:hAnsi="Times New Roman"/>
          <w:b/>
          <w:sz w:val="21"/>
          <w:szCs w:val="21"/>
        </w:rPr>
        <w:t>J A V N I   O G L A S</w:t>
      </w:r>
    </w:p>
    <w:p w14:paraId="7F36F993" w14:textId="77777777" w:rsidR="0002010D" w:rsidRPr="00CB3CAF" w:rsidRDefault="0002010D" w:rsidP="0002010D">
      <w:pPr>
        <w:spacing w:after="0" w:line="240" w:lineRule="auto"/>
        <w:jc w:val="center"/>
        <w:rPr>
          <w:rFonts w:ascii="Times New Roman" w:hAnsi="Times New Roman"/>
          <w:b/>
          <w:sz w:val="21"/>
          <w:szCs w:val="21"/>
        </w:rPr>
      </w:pPr>
      <w:r w:rsidRPr="00CB3CAF">
        <w:rPr>
          <w:rFonts w:ascii="Times New Roman" w:hAnsi="Times New Roman"/>
          <w:b/>
          <w:sz w:val="21"/>
          <w:szCs w:val="21"/>
        </w:rPr>
        <w:t>za prijem zaposlenika u radni odnos na neodređeno vrijeme u</w:t>
      </w:r>
    </w:p>
    <w:p w14:paraId="7B118764" w14:textId="77777777" w:rsidR="0002010D" w:rsidRPr="00CB3CAF" w:rsidRDefault="0002010D" w:rsidP="0002010D">
      <w:pPr>
        <w:spacing w:after="0" w:line="240" w:lineRule="auto"/>
        <w:jc w:val="center"/>
        <w:rPr>
          <w:rFonts w:ascii="Times New Roman" w:hAnsi="Times New Roman"/>
          <w:b/>
          <w:sz w:val="21"/>
          <w:szCs w:val="21"/>
        </w:rPr>
      </w:pPr>
      <w:r w:rsidRPr="00CB3CAF">
        <w:rPr>
          <w:rFonts w:ascii="Times New Roman" w:hAnsi="Times New Roman"/>
          <w:b/>
          <w:sz w:val="21"/>
          <w:szCs w:val="21"/>
        </w:rPr>
        <w:t>Agenciju za identifikacione dokumente, evidenciju i razmjenu podataka Bosne i Hercegovine</w:t>
      </w:r>
    </w:p>
    <w:p w14:paraId="6A84056E" w14:textId="77777777" w:rsidR="0002010D" w:rsidRPr="00CB3CAF" w:rsidRDefault="0002010D" w:rsidP="0002010D">
      <w:pPr>
        <w:spacing w:after="0" w:line="240" w:lineRule="auto"/>
        <w:jc w:val="both"/>
        <w:rPr>
          <w:rFonts w:ascii="Times New Roman" w:hAnsi="Times New Roman"/>
          <w:b/>
          <w:sz w:val="21"/>
          <w:szCs w:val="21"/>
        </w:rPr>
      </w:pPr>
    </w:p>
    <w:p w14:paraId="65D141C6" w14:textId="77777777" w:rsidR="0002010D" w:rsidRPr="00CB3CAF" w:rsidRDefault="0002010D" w:rsidP="0002010D">
      <w:pPr>
        <w:spacing w:after="0" w:line="240" w:lineRule="auto"/>
        <w:jc w:val="both"/>
        <w:rPr>
          <w:rFonts w:ascii="Times New Roman" w:hAnsi="Times New Roman"/>
          <w:sz w:val="21"/>
          <w:szCs w:val="21"/>
        </w:rPr>
      </w:pPr>
    </w:p>
    <w:p w14:paraId="27D52997" w14:textId="781DDC7F" w:rsidR="0002010D" w:rsidRPr="00CB3CAF" w:rsidRDefault="0002010D" w:rsidP="0002010D">
      <w:pPr>
        <w:spacing w:after="0" w:line="240" w:lineRule="auto"/>
        <w:jc w:val="both"/>
        <w:rPr>
          <w:rFonts w:ascii="Times New Roman" w:hAnsi="Times New Roman"/>
          <w:b/>
          <w:sz w:val="21"/>
          <w:szCs w:val="21"/>
        </w:rPr>
      </w:pPr>
      <w:r w:rsidRPr="00CB3CAF">
        <w:rPr>
          <w:rFonts w:ascii="Times New Roman" w:hAnsi="Times New Roman"/>
          <w:b/>
          <w:sz w:val="21"/>
          <w:szCs w:val="21"/>
        </w:rPr>
        <w:t>Centar za skladištenje, personalizaciju i transport dokumenata</w:t>
      </w:r>
    </w:p>
    <w:p w14:paraId="06D01763" w14:textId="331B7E30" w:rsidR="0002010D" w:rsidRPr="00CB3CAF" w:rsidRDefault="0002010D" w:rsidP="0002010D">
      <w:pPr>
        <w:spacing w:after="0" w:line="240" w:lineRule="auto"/>
        <w:jc w:val="both"/>
        <w:rPr>
          <w:rFonts w:ascii="Times New Roman" w:hAnsi="Times New Roman"/>
          <w:b/>
          <w:sz w:val="21"/>
          <w:szCs w:val="21"/>
        </w:rPr>
      </w:pPr>
      <w:r w:rsidRPr="00CB3CAF">
        <w:rPr>
          <w:rFonts w:ascii="Times New Roman" w:hAnsi="Times New Roman"/>
          <w:b/>
          <w:sz w:val="21"/>
          <w:szCs w:val="21"/>
        </w:rPr>
        <w:t>Odsjek za personalizaciju</w:t>
      </w:r>
    </w:p>
    <w:p w14:paraId="3191D250" w14:textId="77777777" w:rsidR="0002010D" w:rsidRPr="00CB3CAF" w:rsidRDefault="0002010D" w:rsidP="0002010D">
      <w:pPr>
        <w:spacing w:after="0" w:line="240" w:lineRule="auto"/>
        <w:jc w:val="both"/>
        <w:rPr>
          <w:rFonts w:ascii="Times New Roman" w:hAnsi="Times New Roman"/>
          <w:b/>
          <w:sz w:val="21"/>
          <w:szCs w:val="21"/>
          <w:u w:val="single"/>
        </w:rPr>
      </w:pPr>
      <w:r w:rsidRPr="00CB3CAF">
        <w:rPr>
          <w:rFonts w:ascii="Times New Roman" w:hAnsi="Times New Roman"/>
          <w:b/>
          <w:sz w:val="21"/>
          <w:szCs w:val="21"/>
          <w:u w:val="single"/>
        </w:rPr>
        <w:t xml:space="preserve">Viši referent na mašini za laminaciju registarskih tablica </w:t>
      </w:r>
    </w:p>
    <w:p w14:paraId="73DAEE99" w14:textId="08F870A3" w:rsidR="0002010D" w:rsidRPr="00CB3CAF" w:rsidRDefault="0002010D" w:rsidP="0002010D">
      <w:pPr>
        <w:spacing w:after="0" w:line="240" w:lineRule="auto"/>
        <w:jc w:val="both"/>
        <w:rPr>
          <w:rFonts w:ascii="Times New Roman" w:hAnsi="Times New Roman"/>
          <w:bCs/>
          <w:sz w:val="21"/>
          <w:szCs w:val="21"/>
          <w:lang w:val="sr-Latn-CS"/>
        </w:rPr>
      </w:pPr>
      <w:r w:rsidRPr="00CB3CAF">
        <w:rPr>
          <w:rFonts w:ascii="Times New Roman" w:hAnsi="Times New Roman"/>
          <w:b/>
          <w:sz w:val="21"/>
          <w:szCs w:val="21"/>
        </w:rPr>
        <w:t>Opis radnih zadataka:</w:t>
      </w:r>
      <w:r w:rsidRPr="00CB3CAF">
        <w:rPr>
          <w:rFonts w:ascii="Times New Roman" w:hAnsi="Times New Roman"/>
          <w:bCs/>
          <w:sz w:val="21"/>
          <w:szCs w:val="21"/>
          <w:lang w:val="sr-Latn-CS"/>
        </w:rPr>
        <w:t xml:space="preserve"> Vrši laminaciju tablica i njihovu vizuelnu kontrolu. Prosleđuje ispravno laminirane tablice na kontrolu kvaliteta. Radi po Uputama za osiguranje i zaštitu podataka. Radi u smjenama i vrši druge poslove po potrebi.</w:t>
      </w:r>
    </w:p>
    <w:p w14:paraId="310053E7" w14:textId="77777777"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b/>
          <w:sz w:val="21"/>
          <w:szCs w:val="21"/>
        </w:rPr>
        <w:t xml:space="preserve">Vrsta poslova i stepen složenosti: </w:t>
      </w:r>
      <w:r w:rsidRPr="00CB3CAF">
        <w:rPr>
          <w:rFonts w:ascii="Times New Roman" w:hAnsi="Times New Roman"/>
          <w:sz w:val="21"/>
          <w:szCs w:val="21"/>
        </w:rPr>
        <w:t>tehnički jednostavniji.</w:t>
      </w:r>
    </w:p>
    <w:p w14:paraId="749F832E" w14:textId="413E0C0D"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b/>
          <w:sz w:val="21"/>
          <w:szCs w:val="21"/>
        </w:rPr>
        <w:t>Posebni uslovi:</w:t>
      </w:r>
      <w:r w:rsidRPr="00CB3CAF">
        <w:rPr>
          <w:rFonts w:ascii="Times New Roman" w:hAnsi="Times New Roman"/>
          <w:sz w:val="21"/>
          <w:szCs w:val="21"/>
        </w:rPr>
        <w:t xml:space="preserve"> srednja stručna sprema (IV stepen) – srednja škola tehničkog ili društvenog smjera, najmanje 6 (šest) mjeseci radnog iskustva u struci, poznavanje rada na računaru i položen stučni upravni ispit. Poželjno posjedovanje adekvatnih sertifikata.</w:t>
      </w:r>
    </w:p>
    <w:p w14:paraId="267879BE" w14:textId="77777777"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b/>
          <w:sz w:val="21"/>
          <w:szCs w:val="21"/>
        </w:rPr>
        <w:t>Mjesto rada:</w:t>
      </w:r>
      <w:r w:rsidRPr="00CB3CAF">
        <w:rPr>
          <w:rFonts w:ascii="Times New Roman" w:hAnsi="Times New Roman"/>
          <w:sz w:val="21"/>
          <w:szCs w:val="21"/>
        </w:rPr>
        <w:t xml:space="preserve"> Banja Luka</w:t>
      </w:r>
    </w:p>
    <w:p w14:paraId="76E33594" w14:textId="77777777" w:rsidR="0002010D" w:rsidRPr="00CB3CAF" w:rsidRDefault="0002010D" w:rsidP="0002010D">
      <w:pPr>
        <w:spacing w:after="0" w:line="240" w:lineRule="auto"/>
        <w:jc w:val="both"/>
        <w:rPr>
          <w:rFonts w:ascii="Times New Roman" w:hAnsi="Times New Roman"/>
          <w:b/>
          <w:sz w:val="21"/>
          <w:szCs w:val="21"/>
        </w:rPr>
      </w:pPr>
      <w:r w:rsidRPr="00CB3CAF">
        <w:rPr>
          <w:rFonts w:ascii="Times New Roman" w:hAnsi="Times New Roman"/>
          <w:b/>
          <w:sz w:val="21"/>
          <w:szCs w:val="21"/>
        </w:rPr>
        <w:t>Broj izvršilaca:</w:t>
      </w:r>
      <w:r w:rsidRPr="00CB3CAF">
        <w:rPr>
          <w:rFonts w:ascii="Times New Roman" w:hAnsi="Times New Roman"/>
          <w:sz w:val="21"/>
          <w:szCs w:val="21"/>
        </w:rPr>
        <w:t xml:space="preserve"> jedan (1) izvršilac.</w:t>
      </w:r>
    </w:p>
    <w:p w14:paraId="058B5A84" w14:textId="77777777" w:rsidR="0002010D" w:rsidRPr="00CB3CAF" w:rsidRDefault="0002010D" w:rsidP="0002010D">
      <w:pPr>
        <w:spacing w:after="0" w:line="240" w:lineRule="auto"/>
        <w:jc w:val="both"/>
        <w:rPr>
          <w:rFonts w:ascii="Times New Roman" w:hAnsi="Times New Roman"/>
          <w:sz w:val="21"/>
          <w:szCs w:val="21"/>
          <w:u w:val="single"/>
        </w:rPr>
      </w:pPr>
    </w:p>
    <w:p w14:paraId="4E1C3539" w14:textId="77777777" w:rsidR="0002010D" w:rsidRPr="00CB3CAF" w:rsidRDefault="0002010D" w:rsidP="0002010D">
      <w:pPr>
        <w:spacing w:after="0" w:line="240" w:lineRule="auto"/>
        <w:jc w:val="both"/>
        <w:rPr>
          <w:rFonts w:ascii="Times New Roman" w:hAnsi="Times New Roman"/>
          <w:b/>
          <w:sz w:val="21"/>
          <w:szCs w:val="21"/>
          <w:u w:val="single"/>
        </w:rPr>
      </w:pPr>
      <w:r w:rsidRPr="00CB3CAF">
        <w:rPr>
          <w:rFonts w:ascii="Times New Roman" w:hAnsi="Times New Roman"/>
          <w:b/>
          <w:sz w:val="21"/>
          <w:szCs w:val="21"/>
          <w:u w:val="single"/>
        </w:rPr>
        <w:t>Napomena za sve kandidate:</w:t>
      </w:r>
    </w:p>
    <w:p w14:paraId="4A5BD3C0" w14:textId="77777777" w:rsidR="003A39AB"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Kandidat koji kao zaposlenik bude primljen u Agenciju za identifikacione dokumente, evidenciju i razmjenu podataka Bosne i Hercegovine zasnovat će radni odnos na neodređeno vrijeme,</w:t>
      </w:r>
    </w:p>
    <w:p w14:paraId="6E69BF90" w14:textId="77777777" w:rsidR="003A39AB"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2C9CDC50" w14:textId="77777777" w:rsidR="003A39AB"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Ukoliko kandidat koji bude primljen nema položen stručni upravni ispit dužan je isti položiti u roku od šest (6) mjeseci od dana zasnivanja radnog odnosa,</w:t>
      </w:r>
    </w:p>
    <w:p w14:paraId="21B425E1" w14:textId="18BCB5DE" w:rsidR="0002010D"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171DFA1D" w14:textId="77777777" w:rsidR="0002010D" w:rsidRPr="00CB3CAF" w:rsidRDefault="0002010D" w:rsidP="0002010D">
      <w:pPr>
        <w:spacing w:after="0" w:line="240" w:lineRule="auto"/>
        <w:jc w:val="both"/>
        <w:rPr>
          <w:rFonts w:ascii="Times New Roman" w:hAnsi="Times New Roman"/>
          <w:sz w:val="21"/>
          <w:szCs w:val="21"/>
        </w:rPr>
      </w:pPr>
    </w:p>
    <w:p w14:paraId="7410E80C" w14:textId="77777777" w:rsidR="0002010D" w:rsidRPr="00CB3CAF" w:rsidRDefault="0002010D" w:rsidP="0002010D">
      <w:pPr>
        <w:spacing w:after="0" w:line="240" w:lineRule="auto"/>
        <w:jc w:val="both"/>
        <w:rPr>
          <w:rFonts w:ascii="Times New Roman" w:hAnsi="Times New Roman"/>
          <w:b/>
          <w:sz w:val="21"/>
          <w:szCs w:val="21"/>
          <w:u w:val="single"/>
        </w:rPr>
      </w:pPr>
      <w:r w:rsidRPr="00CB3CAF">
        <w:rPr>
          <w:rFonts w:ascii="Times New Roman" w:hAnsi="Times New Roman"/>
          <w:b/>
          <w:sz w:val="21"/>
          <w:szCs w:val="21"/>
          <w:u w:val="single"/>
        </w:rPr>
        <w:t>Dodatna napomena:</w:t>
      </w:r>
    </w:p>
    <w:p w14:paraId="0F69EABD" w14:textId="77777777" w:rsidR="003A39AB" w:rsidRPr="00CB3CAF" w:rsidRDefault="0002010D" w:rsidP="003A39AB">
      <w:pPr>
        <w:numPr>
          <w:ilvl w:val="0"/>
          <w:numId w:val="5"/>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broj: 54/04 i 12/09), kao i odredbama podzakonskih akata donesenih na osnovu navedenog Zakona.</w:t>
      </w:r>
    </w:p>
    <w:p w14:paraId="57138194" w14:textId="6D5F0EE1" w:rsidR="0002010D" w:rsidRPr="00CB3CAF" w:rsidRDefault="0002010D" w:rsidP="003A39AB">
      <w:pPr>
        <w:numPr>
          <w:ilvl w:val="0"/>
          <w:numId w:val="5"/>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U skladu sa članom 31. Zakona o zaštiti tajnih podataka neće se izvršiti prijem u radni odnos kandidata za kojeg se nakon plasmana na listu uspješnih kandidata utvrdi sigurnosna smetnja.</w:t>
      </w:r>
    </w:p>
    <w:p w14:paraId="2D7D7F98" w14:textId="77777777" w:rsidR="0002010D" w:rsidRPr="00CB3CAF" w:rsidRDefault="0002010D" w:rsidP="0002010D">
      <w:pPr>
        <w:spacing w:after="0" w:line="240" w:lineRule="auto"/>
        <w:jc w:val="both"/>
        <w:rPr>
          <w:rFonts w:ascii="Times New Roman" w:hAnsi="Times New Roman"/>
          <w:b/>
          <w:sz w:val="21"/>
          <w:szCs w:val="21"/>
          <w:u w:val="single"/>
        </w:rPr>
      </w:pPr>
    </w:p>
    <w:p w14:paraId="4294B73F" w14:textId="77777777" w:rsidR="0002010D" w:rsidRPr="00CB3CAF" w:rsidRDefault="0002010D" w:rsidP="0002010D">
      <w:pPr>
        <w:spacing w:after="0" w:line="240" w:lineRule="auto"/>
        <w:jc w:val="both"/>
        <w:rPr>
          <w:rFonts w:ascii="Times New Roman" w:hAnsi="Times New Roman"/>
          <w:b/>
          <w:sz w:val="21"/>
          <w:szCs w:val="21"/>
          <w:u w:val="single"/>
        </w:rPr>
      </w:pPr>
      <w:r w:rsidRPr="00CB3CAF">
        <w:rPr>
          <w:rFonts w:ascii="Times New Roman" w:hAnsi="Times New Roman"/>
          <w:b/>
          <w:sz w:val="21"/>
          <w:szCs w:val="21"/>
          <w:u w:val="single"/>
        </w:rPr>
        <w:lastRenderedPageBreak/>
        <w:t xml:space="preserve">Potrebni dokumenti: </w:t>
      </w:r>
    </w:p>
    <w:p w14:paraId="5E46BB3C" w14:textId="77777777"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sz w:val="21"/>
          <w:szCs w:val="21"/>
        </w:rPr>
        <w:t>Uz prijavu koja treba sadržavati naziv radnog mjesta za koje se dostavlja prijava, kratku biografiju i lične podatke (uz obavezne podatke za kontakt), kandidati trebaju dostaviti u originalu ili ovjerenoj kopiji sljedeće dokumente:</w:t>
      </w:r>
    </w:p>
    <w:p w14:paraId="5A89D459" w14:textId="77777777" w:rsidR="0002010D" w:rsidRPr="00CB3CAF" w:rsidRDefault="0002010D" w:rsidP="0002010D">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 xml:space="preserve">svjedočanstvo – diplomu o stečenoj stručnoj spremi traženoj ovim javnim oglasom; </w:t>
      </w:r>
    </w:p>
    <w:p w14:paraId="74A43538" w14:textId="77777777" w:rsidR="0002010D" w:rsidRPr="00CB3CAF" w:rsidRDefault="0002010D" w:rsidP="0002010D">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 xml:space="preserve">uvjerenje o državljanstvu (ne starije od šest mjeseci od dana izdavanja); </w:t>
      </w:r>
    </w:p>
    <w:p w14:paraId="5A9A8BD8" w14:textId="64520183" w:rsidR="0002010D" w:rsidRPr="00CB3CAF" w:rsidRDefault="0002010D" w:rsidP="0002010D">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 xml:space="preserve">izjavu da niste obuhvaćeni odredbom člana IX. stav 1. Ustava Bosne i Hercegovine </w:t>
      </w:r>
      <w:r w:rsidR="003A39AB" w:rsidRPr="00CB3CAF">
        <w:rPr>
          <w:rFonts w:ascii="Times New Roman" w:hAnsi="Times New Roman"/>
          <w:sz w:val="21"/>
          <w:szCs w:val="21"/>
        </w:rPr>
        <w:t>(</w:t>
      </w:r>
      <w:r w:rsidRPr="00CB3CAF">
        <w:rPr>
          <w:rFonts w:ascii="Times New Roman" w:hAnsi="Times New Roman"/>
          <w:sz w:val="21"/>
          <w:szCs w:val="21"/>
        </w:rPr>
        <w:t>ovjerenu od strane nadležne službe</w:t>
      </w:r>
      <w:r w:rsidR="003A39AB" w:rsidRPr="00CB3CAF">
        <w:rPr>
          <w:rFonts w:ascii="Times New Roman" w:hAnsi="Times New Roman"/>
          <w:sz w:val="21"/>
          <w:szCs w:val="21"/>
        </w:rPr>
        <w:t>)</w:t>
      </w:r>
      <w:r w:rsidRPr="00CB3CAF">
        <w:rPr>
          <w:rFonts w:ascii="Times New Roman" w:hAnsi="Times New Roman"/>
          <w:sz w:val="21"/>
          <w:szCs w:val="21"/>
        </w:rPr>
        <w:t xml:space="preserve">; </w:t>
      </w:r>
    </w:p>
    <w:p w14:paraId="75F3C9E3" w14:textId="77777777" w:rsidR="0002010D" w:rsidRPr="00CB3CAF" w:rsidRDefault="0002010D" w:rsidP="0002010D">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 xml:space="preserve">potvrde ili uvjerenja kao dokaza o traženom radnom iskustvu; </w:t>
      </w:r>
    </w:p>
    <w:p w14:paraId="03AC61F1" w14:textId="560D31DA" w:rsidR="0002010D" w:rsidRPr="00CB3CAF" w:rsidRDefault="0002010D" w:rsidP="003A39AB">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 xml:space="preserve">dokaz o poznavanju rada na računaru;   </w:t>
      </w:r>
    </w:p>
    <w:p w14:paraId="0735FA2D" w14:textId="77777777" w:rsidR="0002010D" w:rsidRPr="00CB3CAF" w:rsidRDefault="0002010D" w:rsidP="0002010D">
      <w:pPr>
        <w:numPr>
          <w:ilvl w:val="0"/>
          <w:numId w:val="6"/>
        </w:numPr>
        <w:spacing w:after="0" w:line="240" w:lineRule="auto"/>
        <w:jc w:val="both"/>
        <w:rPr>
          <w:rFonts w:ascii="Times New Roman" w:hAnsi="Times New Roman"/>
          <w:sz w:val="21"/>
          <w:szCs w:val="21"/>
        </w:rPr>
      </w:pPr>
      <w:r w:rsidRPr="00CB3CAF">
        <w:rPr>
          <w:rFonts w:ascii="Times New Roman" w:hAnsi="Times New Roman"/>
          <w:sz w:val="21"/>
          <w:szCs w:val="21"/>
        </w:rPr>
        <w:t>uvjerenje o položenom stručnom upravnom ispitu (nije obavezno, dostavlja se samo ukoliko kandidat isto posjeduje).</w:t>
      </w:r>
    </w:p>
    <w:p w14:paraId="3CCB367D" w14:textId="77777777" w:rsidR="0002010D" w:rsidRPr="00CB3CAF" w:rsidRDefault="0002010D" w:rsidP="0002010D">
      <w:pPr>
        <w:spacing w:after="0" w:line="240" w:lineRule="auto"/>
        <w:jc w:val="both"/>
        <w:rPr>
          <w:rFonts w:ascii="Times New Roman" w:hAnsi="Times New Roman"/>
          <w:b/>
          <w:sz w:val="21"/>
          <w:szCs w:val="21"/>
        </w:rPr>
      </w:pPr>
    </w:p>
    <w:p w14:paraId="5AF61E58" w14:textId="77777777" w:rsidR="0002010D" w:rsidRPr="00CB3CAF" w:rsidRDefault="0002010D" w:rsidP="0002010D">
      <w:pPr>
        <w:spacing w:after="0" w:line="240" w:lineRule="auto"/>
        <w:jc w:val="both"/>
        <w:rPr>
          <w:rFonts w:ascii="Times New Roman" w:hAnsi="Times New Roman"/>
          <w:b/>
          <w:sz w:val="21"/>
          <w:szCs w:val="21"/>
          <w:u w:val="single"/>
        </w:rPr>
      </w:pPr>
      <w:r w:rsidRPr="00CB3CAF">
        <w:rPr>
          <w:rFonts w:ascii="Times New Roman" w:hAnsi="Times New Roman"/>
          <w:b/>
          <w:sz w:val="21"/>
          <w:szCs w:val="21"/>
          <w:u w:val="single"/>
        </w:rPr>
        <w:t>Obratiti pažnju na sljedeća dokumenta koja ne treba dostavljati, jer ista ne mogu služiti kao valjan dokaz:</w:t>
      </w:r>
    </w:p>
    <w:p w14:paraId="6727B1D4" w14:textId="77777777" w:rsidR="003A39AB"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7F65E15F" w14:textId="77777777" w:rsidR="003A39AB"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1A9AD348" w14:textId="0284034F" w:rsidR="0002010D" w:rsidRPr="00CB3CAF" w:rsidRDefault="0002010D" w:rsidP="003A39AB">
      <w:pPr>
        <w:numPr>
          <w:ilvl w:val="0"/>
          <w:numId w:val="4"/>
        </w:numPr>
        <w:spacing w:after="0" w:line="240" w:lineRule="auto"/>
        <w:ind w:left="180" w:hanging="180"/>
        <w:jc w:val="both"/>
        <w:rPr>
          <w:rFonts w:ascii="Times New Roman" w:hAnsi="Times New Roman"/>
          <w:sz w:val="21"/>
          <w:szCs w:val="21"/>
        </w:rPr>
      </w:pPr>
      <w:r w:rsidRPr="00CB3CAF">
        <w:rPr>
          <w:rFonts w:ascii="Times New Roman" w:hAnsi="Times New Roman"/>
          <w:sz w:val="21"/>
          <w:szCs w:val="21"/>
        </w:rPr>
        <w:t xml:space="preserve">U pogledu dokazivanja poznavanja rada na računaru ne dostavljati potvrdu ili uvjerenje poslodavca gdje je lice bilo u radnom odnosu, kojom poslodavac potvrđuje poznavanje rada na računaru jer isti nije registrovan za obavljanje te djelatnosti, te takvi dokazi nisu valjani. Ne dostavljati svjedočanstva o završenim razredima srednje škole kao dokaz o poznavanju rada na računaru. </w:t>
      </w:r>
    </w:p>
    <w:p w14:paraId="40A82E00" w14:textId="77777777" w:rsidR="0002010D" w:rsidRPr="00CB3CAF" w:rsidRDefault="0002010D" w:rsidP="0002010D">
      <w:pPr>
        <w:spacing w:after="0" w:line="240" w:lineRule="auto"/>
        <w:jc w:val="both"/>
        <w:rPr>
          <w:rFonts w:ascii="Times New Roman" w:hAnsi="Times New Roman"/>
          <w:sz w:val="21"/>
          <w:szCs w:val="21"/>
        </w:rPr>
      </w:pPr>
    </w:p>
    <w:p w14:paraId="0EF97C5C" w14:textId="77777777" w:rsidR="0002010D" w:rsidRPr="00CB3CAF" w:rsidRDefault="0002010D" w:rsidP="0002010D">
      <w:pPr>
        <w:spacing w:after="0" w:line="240" w:lineRule="auto"/>
        <w:jc w:val="both"/>
        <w:rPr>
          <w:rFonts w:ascii="Times New Roman" w:hAnsi="Times New Roman"/>
          <w:sz w:val="21"/>
          <w:szCs w:val="21"/>
        </w:rPr>
      </w:pPr>
    </w:p>
    <w:p w14:paraId="14249E68" w14:textId="1AED6B27"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sz w:val="21"/>
          <w:szCs w:val="21"/>
        </w:rPr>
        <w:t xml:space="preserve">Sve tražene dokumente treba dostaviti najkasnije </w:t>
      </w:r>
      <w:r w:rsidR="003A39AB" w:rsidRPr="00CB3CAF">
        <w:rPr>
          <w:rFonts w:ascii="Times New Roman" w:hAnsi="Times New Roman"/>
          <w:b/>
          <w:sz w:val="21"/>
          <w:szCs w:val="21"/>
          <w:u w:val="single"/>
        </w:rPr>
        <w:t>do 08.02.2025</w:t>
      </w:r>
      <w:r w:rsidRPr="00CB3CAF">
        <w:rPr>
          <w:rFonts w:ascii="Times New Roman" w:hAnsi="Times New Roman"/>
          <w:b/>
          <w:sz w:val="21"/>
          <w:szCs w:val="21"/>
          <w:u w:val="single"/>
        </w:rPr>
        <w:t>. godine</w:t>
      </w:r>
      <w:r w:rsidRPr="00CB3CAF">
        <w:rPr>
          <w:rFonts w:ascii="Times New Roman" w:hAnsi="Times New Roman"/>
          <w:b/>
          <w:sz w:val="21"/>
          <w:szCs w:val="21"/>
        </w:rPr>
        <w:t>,</w:t>
      </w:r>
      <w:r w:rsidRPr="00CB3CAF">
        <w:rPr>
          <w:rFonts w:ascii="Times New Roman" w:hAnsi="Times New Roman"/>
          <w:sz w:val="21"/>
          <w:szCs w:val="21"/>
        </w:rPr>
        <w:t xml:space="preserve"> putem pošte preporučeno na adresu:</w:t>
      </w:r>
    </w:p>
    <w:p w14:paraId="5BDDAC1C" w14:textId="77777777" w:rsidR="0002010D" w:rsidRPr="00CB3CAF" w:rsidRDefault="0002010D" w:rsidP="0002010D">
      <w:pPr>
        <w:spacing w:after="0" w:line="240" w:lineRule="auto"/>
        <w:jc w:val="both"/>
        <w:rPr>
          <w:rFonts w:ascii="Times New Roman" w:hAnsi="Times New Roman"/>
          <w:sz w:val="21"/>
          <w:szCs w:val="21"/>
        </w:rPr>
      </w:pPr>
    </w:p>
    <w:p w14:paraId="62208E14" w14:textId="77777777" w:rsidR="0002010D" w:rsidRPr="00CB3CAF" w:rsidRDefault="0002010D" w:rsidP="003A39AB">
      <w:pPr>
        <w:spacing w:after="0" w:line="240" w:lineRule="auto"/>
        <w:jc w:val="center"/>
        <w:rPr>
          <w:rFonts w:ascii="Times New Roman" w:hAnsi="Times New Roman"/>
          <w:b/>
          <w:sz w:val="21"/>
          <w:szCs w:val="21"/>
        </w:rPr>
      </w:pPr>
      <w:r w:rsidRPr="00CB3CAF">
        <w:rPr>
          <w:rFonts w:ascii="Times New Roman" w:hAnsi="Times New Roman"/>
          <w:b/>
          <w:sz w:val="21"/>
          <w:szCs w:val="21"/>
        </w:rPr>
        <w:t>Agencija za identifikacione dokumente, evidenciju i razmjenu podataka Bosne i Hercegovine</w:t>
      </w:r>
    </w:p>
    <w:p w14:paraId="15F7824A" w14:textId="77777777" w:rsidR="0002010D" w:rsidRPr="00CB3CAF" w:rsidRDefault="0002010D" w:rsidP="003A39AB">
      <w:pPr>
        <w:spacing w:after="0" w:line="240" w:lineRule="auto"/>
        <w:jc w:val="center"/>
        <w:rPr>
          <w:rFonts w:ascii="Times New Roman" w:hAnsi="Times New Roman"/>
          <w:b/>
          <w:sz w:val="21"/>
          <w:szCs w:val="21"/>
        </w:rPr>
      </w:pPr>
      <w:r w:rsidRPr="00CB3CAF">
        <w:rPr>
          <w:rFonts w:ascii="Times New Roman" w:hAnsi="Times New Roman"/>
          <w:b/>
          <w:sz w:val="21"/>
          <w:szCs w:val="21"/>
        </w:rPr>
        <w:t>“Javni oglas za prijem zaposlenika</w:t>
      </w:r>
    </w:p>
    <w:p w14:paraId="534E0F5F" w14:textId="77777777" w:rsidR="0002010D" w:rsidRPr="00CB3CAF" w:rsidRDefault="0002010D" w:rsidP="003A39AB">
      <w:pPr>
        <w:spacing w:after="0" w:line="240" w:lineRule="auto"/>
        <w:jc w:val="center"/>
        <w:rPr>
          <w:rFonts w:ascii="Times New Roman" w:hAnsi="Times New Roman"/>
          <w:b/>
          <w:sz w:val="21"/>
          <w:szCs w:val="21"/>
        </w:rPr>
      </w:pPr>
      <w:r w:rsidRPr="00CB3CAF">
        <w:rPr>
          <w:rFonts w:ascii="Times New Roman" w:hAnsi="Times New Roman"/>
          <w:b/>
          <w:sz w:val="21"/>
          <w:szCs w:val="21"/>
        </w:rPr>
        <w:t>u radni odnos na neodređeno vrijeme u Agenciju za identifikacione dokumente, evidenciju i razmjenu podataka Bosne i Hercegovine"</w:t>
      </w:r>
    </w:p>
    <w:p w14:paraId="74B09C14" w14:textId="77777777" w:rsidR="0002010D" w:rsidRPr="00CB3CAF" w:rsidRDefault="0002010D" w:rsidP="003A39AB">
      <w:pPr>
        <w:spacing w:after="0" w:line="240" w:lineRule="auto"/>
        <w:jc w:val="center"/>
        <w:rPr>
          <w:rFonts w:ascii="Times New Roman" w:hAnsi="Times New Roman"/>
          <w:b/>
          <w:sz w:val="21"/>
          <w:szCs w:val="21"/>
        </w:rPr>
      </w:pPr>
      <w:r w:rsidRPr="00CB3CAF">
        <w:rPr>
          <w:rFonts w:ascii="Times New Roman" w:hAnsi="Times New Roman"/>
          <w:b/>
          <w:sz w:val="21"/>
          <w:szCs w:val="21"/>
        </w:rPr>
        <w:t>(za Komisiju za izbor zaposlenika)</w:t>
      </w:r>
    </w:p>
    <w:p w14:paraId="3660B309" w14:textId="680AE29F" w:rsidR="0002010D" w:rsidRPr="00CB3CAF" w:rsidRDefault="003A39AB" w:rsidP="003A39AB">
      <w:pPr>
        <w:spacing w:after="0" w:line="240" w:lineRule="auto"/>
        <w:jc w:val="center"/>
        <w:rPr>
          <w:rFonts w:ascii="Times New Roman" w:hAnsi="Times New Roman"/>
          <w:b/>
          <w:sz w:val="21"/>
          <w:szCs w:val="21"/>
        </w:rPr>
      </w:pPr>
      <w:r w:rsidRPr="00CB3CAF">
        <w:rPr>
          <w:rFonts w:ascii="Times New Roman" w:hAnsi="Times New Roman"/>
          <w:b/>
          <w:sz w:val="21"/>
          <w:szCs w:val="21"/>
        </w:rPr>
        <w:t>Ivana Franje Jukića 2</w:t>
      </w:r>
      <w:r w:rsidR="0002010D" w:rsidRPr="00CB3CAF">
        <w:rPr>
          <w:rFonts w:ascii="Times New Roman" w:hAnsi="Times New Roman"/>
          <w:b/>
          <w:sz w:val="21"/>
          <w:szCs w:val="21"/>
        </w:rPr>
        <w:t>, 78000 Banja Luka</w:t>
      </w:r>
    </w:p>
    <w:p w14:paraId="36C13F34" w14:textId="77777777" w:rsidR="0002010D" w:rsidRPr="00CB3CAF" w:rsidRDefault="0002010D" w:rsidP="0002010D">
      <w:pPr>
        <w:spacing w:after="0" w:line="240" w:lineRule="auto"/>
        <w:jc w:val="both"/>
        <w:rPr>
          <w:rFonts w:ascii="Times New Roman" w:hAnsi="Times New Roman"/>
          <w:sz w:val="21"/>
          <w:szCs w:val="21"/>
        </w:rPr>
      </w:pPr>
    </w:p>
    <w:p w14:paraId="2EA28D0D" w14:textId="77777777" w:rsidR="0002010D" w:rsidRPr="00CB3CAF" w:rsidRDefault="0002010D" w:rsidP="0002010D">
      <w:pPr>
        <w:spacing w:after="0" w:line="240" w:lineRule="auto"/>
        <w:jc w:val="both"/>
        <w:rPr>
          <w:rFonts w:ascii="Times New Roman" w:hAnsi="Times New Roman"/>
          <w:sz w:val="21"/>
          <w:szCs w:val="21"/>
        </w:rPr>
      </w:pPr>
    </w:p>
    <w:p w14:paraId="2D09F96D" w14:textId="77777777" w:rsidR="0002010D" w:rsidRPr="00CB3CAF" w:rsidRDefault="0002010D" w:rsidP="0002010D">
      <w:pPr>
        <w:spacing w:after="0" w:line="240" w:lineRule="auto"/>
        <w:jc w:val="both"/>
        <w:rPr>
          <w:rFonts w:ascii="Times New Roman" w:hAnsi="Times New Roman"/>
          <w:sz w:val="21"/>
          <w:szCs w:val="21"/>
        </w:rPr>
      </w:pPr>
      <w:r w:rsidRPr="00CB3CAF">
        <w:rPr>
          <w:rFonts w:ascii="Times New Roman" w:hAnsi="Times New Roman"/>
          <w:sz w:val="21"/>
          <w:szCs w:val="21"/>
        </w:rPr>
        <w:t>Nepotpune, neblagovremene i neuredne prijave, kao i prijave kandidata koji ne ispunjavaju uvjete oglasa, neće se uzimati u razmatranje.</w:t>
      </w:r>
    </w:p>
    <w:p w14:paraId="72B28BEF" w14:textId="77777777" w:rsidR="0002010D" w:rsidRPr="0002010D" w:rsidRDefault="0002010D" w:rsidP="0002010D">
      <w:pPr>
        <w:spacing w:after="0" w:line="240" w:lineRule="auto"/>
        <w:jc w:val="both"/>
        <w:rPr>
          <w:rFonts w:ascii="Times New Roman" w:hAnsi="Times New Roman"/>
        </w:rPr>
      </w:pPr>
    </w:p>
    <w:p w14:paraId="46AF38A6" w14:textId="77777777" w:rsidR="0002010D" w:rsidRPr="0002010D" w:rsidRDefault="0002010D" w:rsidP="0002010D">
      <w:pPr>
        <w:spacing w:after="0" w:line="240" w:lineRule="auto"/>
        <w:jc w:val="both"/>
        <w:rPr>
          <w:rFonts w:ascii="Times New Roman" w:hAnsi="Times New Roman"/>
        </w:rPr>
      </w:pPr>
    </w:p>
    <w:p w14:paraId="5A843C74" w14:textId="0A463341" w:rsidR="007228A5" w:rsidRPr="0002010D" w:rsidRDefault="0002010D" w:rsidP="0002010D">
      <w:pPr>
        <w:spacing w:after="0" w:line="240" w:lineRule="auto"/>
        <w:jc w:val="both"/>
        <w:rPr>
          <w:rFonts w:ascii="Times New Roman" w:hAnsi="Times New Roman"/>
        </w:rPr>
      </w:pPr>
      <w:r w:rsidRPr="0002010D">
        <w:rPr>
          <w:rFonts w:ascii="Times New Roman" w:hAnsi="Times New Roman"/>
        </w:rPr>
        <w:tab/>
      </w:r>
    </w:p>
    <w:sectPr w:rsidR="007228A5" w:rsidRPr="0002010D"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59770" w14:textId="77777777" w:rsidR="00C54850" w:rsidRDefault="00C54850" w:rsidP="000938C9">
      <w:pPr>
        <w:spacing w:after="0" w:line="240" w:lineRule="auto"/>
      </w:pPr>
      <w:r>
        <w:separator/>
      </w:r>
    </w:p>
  </w:endnote>
  <w:endnote w:type="continuationSeparator" w:id="0">
    <w:p w14:paraId="4CAEC993" w14:textId="77777777" w:rsidR="00C54850" w:rsidRDefault="00C54850"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C52EC" w14:textId="77777777" w:rsidR="00C54850" w:rsidRDefault="00C54850" w:rsidP="000938C9">
      <w:pPr>
        <w:spacing w:after="0" w:line="240" w:lineRule="auto"/>
      </w:pPr>
      <w:r>
        <w:separator/>
      </w:r>
    </w:p>
  </w:footnote>
  <w:footnote w:type="continuationSeparator" w:id="0">
    <w:p w14:paraId="5440CE71" w14:textId="77777777" w:rsidR="00C54850" w:rsidRDefault="00C54850"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5">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2010D"/>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62002"/>
    <w:rsid w:val="0018577D"/>
    <w:rsid w:val="001A66C4"/>
    <w:rsid w:val="0020178E"/>
    <w:rsid w:val="00243D7A"/>
    <w:rsid w:val="002450F2"/>
    <w:rsid w:val="00271791"/>
    <w:rsid w:val="0027587A"/>
    <w:rsid w:val="00276A9C"/>
    <w:rsid w:val="00287180"/>
    <w:rsid w:val="002A6EF0"/>
    <w:rsid w:val="002B7C25"/>
    <w:rsid w:val="002C581C"/>
    <w:rsid w:val="002E16FE"/>
    <w:rsid w:val="003072CC"/>
    <w:rsid w:val="003279C5"/>
    <w:rsid w:val="00354696"/>
    <w:rsid w:val="00370D2E"/>
    <w:rsid w:val="00390E77"/>
    <w:rsid w:val="00391189"/>
    <w:rsid w:val="003A39AB"/>
    <w:rsid w:val="003A3C51"/>
    <w:rsid w:val="003B6811"/>
    <w:rsid w:val="003B6FE5"/>
    <w:rsid w:val="003E3B1F"/>
    <w:rsid w:val="003F54AB"/>
    <w:rsid w:val="0040649C"/>
    <w:rsid w:val="00433627"/>
    <w:rsid w:val="00433BE3"/>
    <w:rsid w:val="00451E85"/>
    <w:rsid w:val="0048143C"/>
    <w:rsid w:val="00491459"/>
    <w:rsid w:val="004974AC"/>
    <w:rsid w:val="004A7677"/>
    <w:rsid w:val="004C08A6"/>
    <w:rsid w:val="004D6CBC"/>
    <w:rsid w:val="005327BC"/>
    <w:rsid w:val="005328C3"/>
    <w:rsid w:val="00580216"/>
    <w:rsid w:val="0059098B"/>
    <w:rsid w:val="005A46A0"/>
    <w:rsid w:val="005B035C"/>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19C8"/>
    <w:rsid w:val="006940D1"/>
    <w:rsid w:val="00695C8C"/>
    <w:rsid w:val="00707703"/>
    <w:rsid w:val="007228A5"/>
    <w:rsid w:val="00723AAB"/>
    <w:rsid w:val="00786CDE"/>
    <w:rsid w:val="00787FD5"/>
    <w:rsid w:val="00796061"/>
    <w:rsid w:val="007B45A7"/>
    <w:rsid w:val="007C6677"/>
    <w:rsid w:val="007D5ABA"/>
    <w:rsid w:val="007E37B4"/>
    <w:rsid w:val="007F4648"/>
    <w:rsid w:val="007F722B"/>
    <w:rsid w:val="00815DF0"/>
    <w:rsid w:val="00834F27"/>
    <w:rsid w:val="00845748"/>
    <w:rsid w:val="00845857"/>
    <w:rsid w:val="008558C1"/>
    <w:rsid w:val="008D2A34"/>
    <w:rsid w:val="008F00DC"/>
    <w:rsid w:val="008F6020"/>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451F5"/>
    <w:rsid w:val="00B52344"/>
    <w:rsid w:val="00B86DAC"/>
    <w:rsid w:val="00BC1DAF"/>
    <w:rsid w:val="00BD0B14"/>
    <w:rsid w:val="00BF5E17"/>
    <w:rsid w:val="00BF734D"/>
    <w:rsid w:val="00C006D7"/>
    <w:rsid w:val="00C0088E"/>
    <w:rsid w:val="00C17C7C"/>
    <w:rsid w:val="00C236B7"/>
    <w:rsid w:val="00C5133F"/>
    <w:rsid w:val="00C54850"/>
    <w:rsid w:val="00C67511"/>
    <w:rsid w:val="00CB3CAF"/>
    <w:rsid w:val="00CD3C5D"/>
    <w:rsid w:val="00CD7516"/>
    <w:rsid w:val="00CF21E4"/>
    <w:rsid w:val="00CF5B3D"/>
    <w:rsid w:val="00D035B3"/>
    <w:rsid w:val="00D03FDC"/>
    <w:rsid w:val="00D2150C"/>
    <w:rsid w:val="00D37A8D"/>
    <w:rsid w:val="00D47CB0"/>
    <w:rsid w:val="00D7568E"/>
    <w:rsid w:val="00D766F0"/>
    <w:rsid w:val="00D85942"/>
    <w:rsid w:val="00DB4380"/>
    <w:rsid w:val="00DC1E2D"/>
    <w:rsid w:val="00DE06DE"/>
    <w:rsid w:val="00E15C3C"/>
    <w:rsid w:val="00E3643B"/>
    <w:rsid w:val="00E57BE0"/>
    <w:rsid w:val="00EB1CF2"/>
    <w:rsid w:val="00EB21F9"/>
    <w:rsid w:val="00ED3C91"/>
    <w:rsid w:val="00EF2026"/>
    <w:rsid w:val="00EF6D5E"/>
    <w:rsid w:val="00EF744D"/>
    <w:rsid w:val="00F02AA7"/>
    <w:rsid w:val="00F27185"/>
    <w:rsid w:val="00F44A9D"/>
    <w:rsid w:val="00F46F50"/>
    <w:rsid w:val="00F81208"/>
    <w:rsid w:val="00F81522"/>
    <w:rsid w:val="00FA2C29"/>
    <w:rsid w:val="00FA3F68"/>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774953">
      <w:bodyDiv w:val="1"/>
      <w:marLeft w:val="0"/>
      <w:marRight w:val="0"/>
      <w:marTop w:val="0"/>
      <w:marBottom w:val="0"/>
      <w:divBdr>
        <w:top w:val="none" w:sz="0" w:space="0" w:color="auto"/>
        <w:left w:val="none" w:sz="0" w:space="0" w:color="auto"/>
        <w:bottom w:val="none" w:sz="0" w:space="0" w:color="auto"/>
        <w:right w:val="none" w:sz="0" w:space="0" w:color="auto"/>
      </w:divBdr>
    </w:div>
    <w:div w:id="1061489596">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FC50E-C90E-4428-A0DD-4E64E383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0</TotalTime>
  <Pages>2</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Nermin</cp:lastModifiedBy>
  <cp:revision>2</cp:revision>
  <cp:lastPrinted>2025-01-23T09:24:00Z</cp:lastPrinted>
  <dcterms:created xsi:type="dcterms:W3CDTF">2025-01-24T07:00:00Z</dcterms:created>
  <dcterms:modified xsi:type="dcterms:W3CDTF">2025-01-24T07:00:00Z</dcterms:modified>
</cp:coreProperties>
</file>